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5B2" w:rsidRDefault="001155B2" w:rsidP="00934A48">
      <w:pPr>
        <w:ind w:left="3969"/>
        <w:rPr>
          <w:sz w:val="24"/>
          <w:szCs w:val="28"/>
        </w:rPr>
      </w:pPr>
      <w:r>
        <w:rPr>
          <w:sz w:val="24"/>
          <w:szCs w:val="28"/>
        </w:rPr>
        <w:t>В Комиссию по соблюдению требований к  служебному поведению федеральных государственных гражданских служащих Управления Судебного департамента в Республике Татарстан, Верховного Суда Республики Татарстан, районных (городских) судов Республики Татарстан, Казанского гарнизонного военного суда, Арбитражного суда Поволжского округа и  Арбитражного суда Республики Татарстан   и   урегулированию конфликта интересов</w:t>
      </w:r>
    </w:p>
    <w:p w:rsidR="001155B2" w:rsidRDefault="001155B2" w:rsidP="00934A48">
      <w:pPr>
        <w:ind w:left="3969"/>
        <w:rPr>
          <w:sz w:val="24"/>
          <w:szCs w:val="28"/>
        </w:rPr>
      </w:pPr>
    </w:p>
    <w:p w:rsidR="001155B2" w:rsidRDefault="001155B2" w:rsidP="00934A48">
      <w:pPr>
        <w:ind w:left="3969"/>
        <w:rPr>
          <w:sz w:val="24"/>
          <w:szCs w:val="24"/>
        </w:rPr>
      </w:pPr>
      <w:r>
        <w:rPr>
          <w:sz w:val="24"/>
          <w:szCs w:val="24"/>
        </w:rPr>
        <w:t>от __________________________________________</w:t>
      </w:r>
    </w:p>
    <w:p w:rsidR="001155B2" w:rsidRDefault="001155B2" w:rsidP="00934A48">
      <w:pPr>
        <w:ind w:left="3969"/>
        <w:jc w:val="center"/>
        <w:rPr>
          <w:sz w:val="20"/>
        </w:rPr>
      </w:pPr>
      <w:r>
        <w:rPr>
          <w:sz w:val="20"/>
        </w:rPr>
        <w:t>(Ф.И.О.)</w:t>
      </w:r>
    </w:p>
    <w:p w:rsidR="001155B2" w:rsidRDefault="001155B2" w:rsidP="00934A48">
      <w:pPr>
        <w:ind w:left="3969"/>
        <w:rPr>
          <w:sz w:val="24"/>
        </w:rPr>
      </w:pPr>
      <w:r>
        <w:rPr>
          <w:sz w:val="24"/>
        </w:rPr>
        <w:t>____________________________________________</w:t>
      </w:r>
    </w:p>
    <w:p w:rsidR="001155B2" w:rsidRDefault="001155B2" w:rsidP="00934A48">
      <w:pPr>
        <w:ind w:left="3969"/>
        <w:jc w:val="center"/>
        <w:rPr>
          <w:sz w:val="20"/>
        </w:rPr>
      </w:pPr>
      <w:r>
        <w:rPr>
          <w:sz w:val="20"/>
        </w:rPr>
        <w:t>(замещаемая должность и структурное</w:t>
      </w:r>
    </w:p>
    <w:p w:rsidR="001155B2" w:rsidRDefault="001155B2" w:rsidP="00934A48">
      <w:pPr>
        <w:ind w:left="3969"/>
        <w:rPr>
          <w:sz w:val="24"/>
        </w:rPr>
      </w:pPr>
      <w:r>
        <w:rPr>
          <w:sz w:val="24"/>
        </w:rPr>
        <w:t>____________________________________________</w:t>
      </w:r>
    </w:p>
    <w:p w:rsidR="001155B2" w:rsidRDefault="001155B2" w:rsidP="00934A48">
      <w:pPr>
        <w:ind w:left="3969"/>
        <w:jc w:val="center"/>
        <w:rPr>
          <w:sz w:val="20"/>
        </w:rPr>
      </w:pPr>
      <w:r>
        <w:rPr>
          <w:sz w:val="20"/>
        </w:rPr>
        <w:t>подразделение, телефон)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>
        <w:rPr>
          <w:b/>
          <w:spacing w:val="80"/>
          <w:sz w:val="32"/>
          <w:szCs w:val="28"/>
        </w:rPr>
        <w:t>ОБРАЩЕНИЕ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>
        <w:rPr>
          <w:szCs w:val="28"/>
        </w:rPr>
        <w:t xml:space="preserve">Я,_____________________________________________________________________, </w:t>
      </w:r>
      <w:r>
        <w:rPr>
          <w:sz w:val="20"/>
          <w:szCs w:val="28"/>
        </w:rPr>
        <w:t>(Ф.И.О.)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замещавший(ая) в Арбитражном суде Поволжского округа должность федеральной государственной гражданской службы___________________________</w:t>
      </w:r>
      <w:r>
        <w:t>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</w:pPr>
      <w:r>
        <w:t>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(наименование должности с указанием структурного подразделения)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>
        <w:t>включенную перечень, установленный нормативными правовыми актами Российской Федерации и приказом председателя Арбитражного суда Поволжского округа, в  соответствии с частью 3 статьи 17 Федерального закона от 27.07.2004г. №</w:t>
      </w:r>
      <w:r>
        <w:rPr>
          <w:lang w:val="en-US"/>
        </w:rPr>
        <w:t> </w:t>
      </w:r>
      <w:r>
        <w:t xml:space="preserve">79-ФЗ «О  государственной гражданской службе», </w:t>
      </w:r>
      <w:r>
        <w:rPr>
          <w:szCs w:val="28"/>
        </w:rPr>
        <w:t>статьей 12 Федерального закона от 25.12.2008г.</w:t>
      </w:r>
      <w:bookmarkStart w:id="0" w:name="_GoBack"/>
      <w:bookmarkEnd w:id="0"/>
      <w:r>
        <w:rPr>
          <w:szCs w:val="28"/>
        </w:rPr>
        <w:t xml:space="preserve"> № 273 «О противодействии коррупции» </w:t>
      </w:r>
      <w:r>
        <w:t xml:space="preserve">прошу </w:t>
      </w:r>
      <w:r>
        <w:rPr>
          <w:szCs w:val="28"/>
        </w:rPr>
        <w:t xml:space="preserve">дать мне согласие на замещение должности (заключение гражданско-правового договора) 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в связи с тем, что при замещении должности ______________________________ 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(указать наименование должности, которую гражданин замещал в суде)</w:t>
      </w:r>
    </w:p>
    <w:p w:rsidR="001155B2" w:rsidRDefault="001155B2" w:rsidP="00934A48">
      <w:pPr>
        <w:pStyle w:val="NormalWeb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 осуществлял(а) следующие функции государственного управления в отношении этой организации: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1)___________________________________________________________________________,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(указать какие)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2)_________________________________________________________________________________________________________________________________________________________,</w:t>
      </w:r>
    </w:p>
    <w:p w:rsidR="001155B2" w:rsidRDefault="001155B2" w:rsidP="00934A48">
      <w:pPr>
        <w:pStyle w:val="NormalWeb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1)____________________________________________________________________________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_____________________________________________________________________________;</w:t>
      </w:r>
    </w:p>
    <w:p w:rsidR="001155B2" w:rsidRDefault="001155B2" w:rsidP="00934A48">
      <w:pPr>
        <w:pStyle w:val="NormalWeb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2)_________________________________________________________________________________________________________________________________________________________.</w:t>
      </w:r>
    </w:p>
    <w:p w:rsidR="001155B2" w:rsidRDefault="001155B2" w:rsidP="00934A48">
      <w:pPr>
        <w:pStyle w:val="NormalWeb"/>
        <w:shd w:val="clear" w:color="auto" w:fill="FFFFFF"/>
        <w:spacing w:before="120" w:beforeAutospacing="0" w:after="0" w:afterAutospacing="0"/>
        <w:jc w:val="both"/>
        <w:rPr>
          <w:szCs w:val="28"/>
        </w:rPr>
      </w:pPr>
      <w:r>
        <w:rPr>
          <w:szCs w:val="28"/>
        </w:rPr>
        <w:t>Информацию о принятом Комиссией решении прошу направить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на мое имя по адресу: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1155B2" w:rsidRDefault="001155B2" w:rsidP="00934A48">
      <w:pPr>
        <w:pStyle w:val="NormalWeb"/>
        <w:shd w:val="clear" w:color="auto" w:fill="FFFFFF"/>
        <w:spacing w:before="840" w:beforeAutospacing="0" w:after="0" w:afterAutospacing="0"/>
        <w:jc w:val="both"/>
        <w:rPr>
          <w:szCs w:val="28"/>
        </w:rPr>
      </w:pPr>
      <w:r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______________________________</w:t>
      </w:r>
    </w:p>
    <w:p w:rsidR="001155B2" w:rsidRDefault="001155B2" w:rsidP="00934A4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>(подпись, инициалы и фамилия)</w:t>
      </w:r>
    </w:p>
    <w:p w:rsidR="001155B2" w:rsidRDefault="001155B2" w:rsidP="00934A48">
      <w:pPr>
        <w:rPr>
          <w:szCs w:val="28"/>
        </w:rPr>
      </w:pPr>
    </w:p>
    <w:p w:rsidR="001155B2" w:rsidRDefault="001155B2"/>
    <w:sectPr w:rsidR="001155B2" w:rsidSect="000D1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4A48"/>
    <w:rsid w:val="00011ED0"/>
    <w:rsid w:val="000D19FB"/>
    <w:rsid w:val="001155B2"/>
    <w:rsid w:val="005B5AF8"/>
    <w:rsid w:val="00934A48"/>
    <w:rsid w:val="00BE5025"/>
    <w:rsid w:val="00D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48"/>
    <w:pPr>
      <w:spacing w:after="80"/>
      <w:jc w:val="both"/>
    </w:pPr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934A4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5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535</Words>
  <Characters>3053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Муллагулова Элеонора Рашитовна</dc:creator>
  <cp:keywords/>
  <dc:description/>
  <cp:lastModifiedBy>f06.fgilmutdinova</cp:lastModifiedBy>
  <cp:revision>3</cp:revision>
  <dcterms:created xsi:type="dcterms:W3CDTF">2017-05-17T09:16:00Z</dcterms:created>
  <dcterms:modified xsi:type="dcterms:W3CDTF">2017-05-23T05:40:00Z</dcterms:modified>
</cp:coreProperties>
</file>